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auto"/>
        </w:rPr>
        <w:alias w:val="Resume Name"/>
        <w:tag w:val="Resume Name"/>
        <w:id w:val="986285798"/>
        <w:placeholder>
          <w:docPart w:val="EAEDBCDDDB114C65996DD042B572FEAB"/>
        </w:placeholder>
        <w:docPartList>
          <w:docPartGallery w:val="Quick Parts"/>
          <w:docPartCategory w:val=" Resume Name"/>
        </w:docPartList>
      </w:sdtPr>
      <w:sdtEndPr/>
      <w:sdtContent>
        <w:p w:rsidR="00457A94" w:rsidRDefault="00DA670E">
          <w:pPr>
            <w:pStyle w:val="NoSpacing"/>
            <w:rPr>
              <w:color w:val="46464A" w:themeColor="text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editId="5BC3DD4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1988820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2D08AC1" id="Straight Connector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editId="39ED6B0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w14:anchorId="394DB5BF" id="Rectangle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    <v:fill r:id="rId12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editId="21C33FDC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1727835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457A94" w:rsidRDefault="00DA670E">
                                <w:pPr>
                                  <w:pStyle w:val="PersonalName"/>
                                </w:pPr>
                                <w:sdt>
                                  <w:sdtPr>
                                    <w:alias w:val="Author"/>
                                    <w:id w:val="-1040744760"/>
                                    <w:placeholder>
                                      <w:docPart w:val="9AEA001CF2254673983DA086012D4F8E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84193">
                                      <w:t>Caleb cooper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457A94" w:rsidRDefault="00DA670E">
                          <w:pPr>
                            <w:pStyle w:val="PersonalName"/>
                          </w:pPr>
                          <w:sdt>
                            <w:sdtPr>
                              <w:alias w:val="Author"/>
                              <w:id w:val="-1040744760"/>
                              <w:placeholder>
                                <w:docPart w:val="9AEA001CF2254673983DA086012D4F8E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784193">
                                <w:t>Caleb cooper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46464A" w:themeColor="text2"/>
              </w:rPr>
              <w:alias w:val="E-mail Address"/>
              <w:id w:val="169154114"/>
              <w:placeholder>
                <w:docPart w:val="0BF769D3C89541EE8009CCB26CFE3A1C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3E75D7">
                <w:rPr>
                  <w:color w:val="46464A" w:themeColor="text2"/>
                </w:rPr>
                <w:t>Coopercaleb23@yahoo.com</w:t>
              </w:r>
            </w:sdtContent>
          </w:sdt>
          <w:r>
            <w:rPr>
              <w:color w:val="46464A" w:themeColor="text2"/>
            </w:rPr>
            <w:t xml:space="preserve"> </w:t>
          </w:r>
          <w:r>
            <w:rPr>
              <w:color w:val="6F6F74" w:themeColor="accent1"/>
              <w:sz w:val="16"/>
            </w:rPr>
            <w:sym w:font="Wingdings" w:char="F074"/>
          </w:r>
          <w:r w:rsidR="00784193">
            <w:rPr>
              <w:color w:val="46464A" w:themeColor="text2"/>
            </w:rPr>
            <w:t>4505 10</w:t>
          </w:r>
          <w:r w:rsidR="00784193" w:rsidRPr="00784193">
            <w:rPr>
              <w:color w:val="46464A" w:themeColor="text2"/>
              <w:vertAlign w:val="superscript"/>
            </w:rPr>
            <w:t>th</w:t>
          </w:r>
          <w:r w:rsidR="00784193">
            <w:rPr>
              <w:color w:val="46464A" w:themeColor="text2"/>
            </w:rPr>
            <w:t xml:space="preserve"> Avenue Los Angeles CA 90043</w:t>
          </w:r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</w:t>
          </w:r>
          <w:sdt>
            <w:sdtPr>
              <w:rPr>
                <w:color w:val="46464A" w:themeColor="text2"/>
              </w:rPr>
              <w:alias w:val="Phone"/>
              <w:id w:val="-298074868"/>
              <w:placeholder>
                <w:docPart w:val="1FC3329494F5401892C5CB11E3D91B83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784193">
                <w:rPr>
                  <w:color w:val="46464A" w:themeColor="text2"/>
                </w:rPr>
                <w:t>818-747-6010</w:t>
              </w:r>
            </w:sdtContent>
          </w:sdt>
        </w:p>
        <w:p w:rsidR="00457A94" w:rsidRDefault="00457A94" w:rsidP="00784193">
          <w:pPr>
            <w:pStyle w:val="NoSpacing"/>
            <w:jc w:val="both"/>
            <w:rPr>
              <w:rStyle w:val="PlaceholderText"/>
            </w:rPr>
          </w:pPr>
        </w:p>
        <w:p w:rsidR="00457A94" w:rsidRDefault="00DA670E"/>
      </w:sdtContent>
    </w:sdt>
    <w:p w:rsidR="00457A94" w:rsidRDefault="00DA670E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Objectives</w:t>
      </w:r>
    </w:p>
    <w:p w:rsidR="00457A94" w:rsidRDefault="00784193">
      <w:pPr>
        <w:rPr>
          <w:color w:val="000000"/>
        </w:rPr>
      </w:pPr>
      <w:r>
        <w:t>Server, Hospitality, Catering</w:t>
      </w:r>
    </w:p>
    <w:p w:rsidR="00457A94" w:rsidRDefault="00DA670E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Education</w:t>
      </w:r>
    </w:p>
    <w:p w:rsidR="00457A94" w:rsidRDefault="00784193">
      <w:pPr>
        <w:pStyle w:val="Subsection"/>
      </w:pPr>
      <w:r>
        <w:t>Pierce College, Woodland hills CA.</w:t>
      </w:r>
      <w:bookmarkStart w:id="0" w:name="_GoBack"/>
      <w:bookmarkEnd w:id="0"/>
    </w:p>
    <w:p w:rsidR="00457A94" w:rsidRDefault="00784193">
      <w:pPr>
        <w:spacing w:after="0"/>
        <w:rPr>
          <w:rStyle w:val="IntenseEmphasis"/>
        </w:rPr>
      </w:pPr>
      <w:r>
        <w:t>Student</w:t>
      </w:r>
      <w:r w:rsidR="00DA670E">
        <w:t xml:space="preserve">  </w:t>
      </w:r>
    </w:p>
    <w:p w:rsidR="00457A94" w:rsidRDefault="00457A94">
      <w:pPr>
        <w:pStyle w:val="ListParagraph"/>
        <w:numPr>
          <w:ilvl w:val="0"/>
          <w:numId w:val="4"/>
        </w:numPr>
        <w:ind w:left="180" w:hanging="144"/>
      </w:pPr>
    </w:p>
    <w:p w:rsidR="00457A94" w:rsidRDefault="00DA670E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Experience</w:t>
      </w:r>
    </w:p>
    <w:p w:rsidR="00457A94" w:rsidRDefault="00784193">
      <w:pPr>
        <w:pStyle w:val="Subsection"/>
        <w:rPr>
          <w:vanish/>
          <w:specVanish/>
        </w:rPr>
      </w:pPr>
      <w:r>
        <w:t>Server, Catering</w:t>
      </w:r>
    </w:p>
    <w:p w:rsidR="00457A94" w:rsidRDefault="00DA670E">
      <w:pPr>
        <w:pStyle w:val="NoSpacing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</w:t>
      </w:r>
      <w:r w:rsidR="00784193">
        <w:rPr>
          <w:sz w:val="26"/>
          <w:szCs w:val="26"/>
        </w:rPr>
        <w:t>Smoking Sam Fine Catering</w:t>
      </w:r>
      <w:r w:rsidR="00BA13AF">
        <w:rPr>
          <w:sz w:val="26"/>
          <w:szCs w:val="26"/>
        </w:rPr>
        <w:t>, Host helpers, Party staffers</w:t>
      </w:r>
    </w:p>
    <w:p w:rsidR="00457A94" w:rsidRDefault="00784193">
      <w:pPr>
        <w:pStyle w:val="SubsectionDate"/>
        <w:rPr>
          <w:rStyle w:val="Emphasis"/>
          <w:i w:val="0"/>
        </w:rPr>
      </w:pPr>
      <w:r>
        <w:rPr>
          <w:rStyle w:val="IntenseEmphasis"/>
          <w:b/>
          <w:bCs/>
          <w:i/>
          <w:iCs/>
        </w:rPr>
        <w:t>Server</w:t>
      </w:r>
      <w:r w:rsidR="00DA670E">
        <w:rPr>
          <w:rStyle w:val="IntenseEmphasis"/>
        </w:rPr>
        <w:t xml:space="preserve"> </w:t>
      </w:r>
      <w:r>
        <w:t>11/2010</w:t>
      </w:r>
      <w:r w:rsidR="00DA670E">
        <w:t xml:space="preserve"> – </w:t>
      </w:r>
      <w:r>
        <w:t>Present</w:t>
      </w:r>
    </w:p>
    <w:p w:rsidR="00457A94" w:rsidRDefault="00BA13AF">
      <w:r>
        <w:t>Event set-up, T</w:t>
      </w:r>
      <w:r w:rsidR="00784193">
        <w:t xml:space="preserve">able setting, </w:t>
      </w:r>
      <w:r>
        <w:t>Food service, Cleaning, Food prep, Loading truck, Driving</w:t>
      </w:r>
    </w:p>
    <w:p w:rsidR="00BA13AF" w:rsidRDefault="00BA13AF"/>
    <w:p w:rsidR="00457A94" w:rsidRDefault="00DA670E">
      <w:pPr>
        <w:pStyle w:val="SectionHeading"/>
        <w:rPr>
          <w:color w:val="343437" w:themeColor="text2" w:themeShade="BF"/>
        </w:rPr>
      </w:pPr>
      <w:r>
        <w:rPr>
          <w:color w:val="343437" w:themeColor="text2" w:themeShade="BF"/>
        </w:rPr>
        <w:t>Skills</w:t>
      </w:r>
    </w:p>
    <w:p w:rsidR="00457A94" w:rsidRDefault="00BA13AF">
      <w:pPr>
        <w:pStyle w:val="ListParagraph"/>
        <w:numPr>
          <w:ilvl w:val="0"/>
          <w:numId w:val="5"/>
        </w:numPr>
        <w:ind w:left="180" w:hanging="144"/>
      </w:pPr>
      <w:r>
        <w:t>Server, Bartender, Bar back, Food prep, Driver, Customer service savy.</w:t>
      </w:r>
    </w:p>
    <w:sectPr w:rsidR="00457A94">
      <w:headerReference w:type="default" r:id="rId13"/>
      <w:footerReference w:type="default" r:id="rId14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70E" w:rsidRDefault="00DA670E">
      <w:pPr>
        <w:spacing w:after="0" w:line="240" w:lineRule="auto"/>
      </w:pPr>
      <w:r>
        <w:separator/>
      </w:r>
    </w:p>
  </w:endnote>
  <w:endnote w:type="continuationSeparator" w:id="0">
    <w:p w:rsidR="00DA670E" w:rsidRDefault="00DA6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A94" w:rsidRDefault="00DA670E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:rsidR="00457A94" w:rsidRDefault="00DA670E">
    <w:pPr>
      <w:pStyle w:val="Foot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editId="1B092D34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39C0863E"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70E" w:rsidRDefault="00DA670E">
      <w:pPr>
        <w:spacing w:after="0" w:line="240" w:lineRule="auto"/>
      </w:pPr>
      <w:r>
        <w:separator/>
      </w:r>
    </w:p>
  </w:footnote>
  <w:footnote w:type="continuationSeparator" w:id="0">
    <w:p w:rsidR="00DA670E" w:rsidRDefault="00DA67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A94" w:rsidRDefault="00DA670E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editId="25231F1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566FB1B19AA3491AB8EAF65F0D624238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457A94" w:rsidRDefault="00784193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Caleb cooper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566FB1B19AA3491AB8EAF65F0D624238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457A94" w:rsidRDefault="00784193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Caleb cooper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editId="4F6B879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7C832B28"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193"/>
    <w:rsid w:val="003E75D7"/>
    <w:rsid w:val="00457A94"/>
    <w:rsid w:val="00784193"/>
    <w:rsid w:val="00BA13AF"/>
    <w:rsid w:val="00DA6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9E74EE"/>
  <w15:docId w15:val="{6F1F0156-4935-4851-AF4A-ADBD56236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color w:val="343437" w:themeColor="text2" w:themeShade="BF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land\AppData\Roaming\Microsoft\Templates\Resume%20(Black%20Ti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AEDBCDDDB114C65996DD042B572F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EFF84-5D8D-404D-871F-FAE2329AB1ED}"/>
      </w:docPartPr>
      <w:docPartBody>
        <w:p w:rsidR="00000000" w:rsidRDefault="00E7743D">
          <w:pPr>
            <w:pStyle w:val="EAEDBCDDDB114C65996DD042B572FEAB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0BF769D3C89541EE8009CCB26CFE3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48CDD8-C127-4C98-8258-655D9822CF9E}"/>
      </w:docPartPr>
      <w:docPartBody>
        <w:p w:rsidR="00000000" w:rsidRDefault="00E7743D">
          <w:pPr>
            <w:pStyle w:val="0BF769D3C89541EE8009CCB26CFE3A1C"/>
          </w:pPr>
          <w:r>
            <w:rPr>
              <w:rStyle w:val="PlaceholderText"/>
              <w:color w:val="44546A" w:themeColor="text2"/>
            </w:rPr>
            <w:t>[Type your e-mail]</w:t>
          </w:r>
        </w:p>
      </w:docPartBody>
    </w:docPart>
    <w:docPart>
      <w:docPartPr>
        <w:name w:val="1FC3329494F5401892C5CB11E3D91B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EBE62-58B1-4F21-B358-B09BBD7D9AD8}"/>
      </w:docPartPr>
      <w:docPartBody>
        <w:p w:rsidR="00000000" w:rsidRDefault="00E7743D">
          <w:pPr>
            <w:pStyle w:val="1FC3329494F5401892C5CB11E3D91B83"/>
          </w:pPr>
          <w:r>
            <w:rPr>
              <w:rStyle w:val="PlaceholderText"/>
              <w:color w:val="44546A" w:themeColor="text2"/>
            </w:rPr>
            <w:t>[Type your phone number]</w:t>
          </w:r>
        </w:p>
      </w:docPartBody>
    </w:docPart>
    <w:docPart>
      <w:docPartPr>
        <w:name w:val="9AEA001CF2254673983DA086012D4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F5936-1181-46AC-9706-428EC398B1EC}"/>
      </w:docPartPr>
      <w:docPartBody>
        <w:p w:rsidR="00000000" w:rsidRDefault="00E7743D">
          <w:pPr>
            <w:pStyle w:val="9AEA001CF2254673983DA086012D4F8E"/>
          </w:pPr>
          <w:r>
            <w:t>[Type Your Name]</w:t>
          </w:r>
        </w:p>
      </w:docPartBody>
    </w:docPart>
    <w:docPart>
      <w:docPartPr>
        <w:name w:val="566FB1B19AA3491AB8EAF65F0D624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E79CF-C7C4-455A-9DAA-5B56C5DAD207}"/>
      </w:docPartPr>
      <w:docPartBody>
        <w:p w:rsidR="00000000" w:rsidRDefault="00E7743D">
          <w:pPr>
            <w:pStyle w:val="566FB1B19AA3491AB8EAF65F0D624238"/>
          </w:pPr>
          <w:r>
            <w:rPr>
              <w:color w:val="44546A" w:themeColor="text2"/>
            </w:rPr>
            <w:t>[T</w:t>
          </w:r>
          <w:r>
            <w:rPr>
              <w:color w:val="44546A" w:themeColor="text2"/>
            </w:rPr>
            <w:t>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43D"/>
    <w:rsid w:val="00E7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EAEDBCDDDB114C65996DD042B572FEAB">
    <w:name w:val="EAEDBCDDDB114C65996DD042B572FEAB"/>
  </w:style>
  <w:style w:type="paragraph" w:customStyle="1" w:styleId="0BF769D3C89541EE8009CCB26CFE3A1C">
    <w:name w:val="0BF769D3C89541EE8009CCB26CFE3A1C"/>
  </w:style>
  <w:style w:type="paragraph" w:customStyle="1" w:styleId="B615DC5274FC4FA9814BB926BD342C6A">
    <w:name w:val="B615DC5274FC4FA9814BB926BD342C6A"/>
  </w:style>
  <w:style w:type="paragraph" w:customStyle="1" w:styleId="1FC3329494F5401892C5CB11E3D91B83">
    <w:name w:val="1FC3329494F5401892C5CB11E3D91B83"/>
  </w:style>
  <w:style w:type="paragraph" w:customStyle="1" w:styleId="D950C2AEEA3B4145A1003C7D188F2715">
    <w:name w:val="D950C2AEEA3B4145A1003C7D188F2715"/>
  </w:style>
  <w:style w:type="paragraph" w:customStyle="1" w:styleId="5729D43D72464A34AFCD85E4D69E25E3">
    <w:name w:val="5729D43D72464A34AFCD85E4D69E25E3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40FEF9BF694D4F8A9274C35677F1D0FF">
    <w:name w:val="40FEF9BF694D4F8A9274C35677F1D0FF"/>
  </w:style>
  <w:style w:type="paragraph" w:customStyle="1" w:styleId="0D6E158C9E684A67BEF828690D0AB7B5">
    <w:name w:val="0D6E158C9E684A67BEF828690D0AB7B5"/>
  </w:style>
  <w:style w:type="paragraph" w:customStyle="1" w:styleId="285A75DB20E441458517ED1A670B2DCF">
    <w:name w:val="285A75DB20E441458517ED1A670B2DCF"/>
  </w:style>
  <w:style w:type="paragraph" w:customStyle="1" w:styleId="C8E0C7E7163740AEAA498B3C7382EE96">
    <w:name w:val="C8E0C7E7163740AEAA498B3C7382EE96"/>
  </w:style>
  <w:style w:type="paragraph" w:customStyle="1" w:styleId="F18433EE99DB41B392885E18EE3432D6">
    <w:name w:val="F18433EE99DB41B392885E18EE3432D6"/>
  </w:style>
  <w:style w:type="paragraph" w:customStyle="1" w:styleId="E4A54698D85445F6B4DC66FDBC6D26F1">
    <w:name w:val="E4A54698D85445F6B4DC66FDBC6D26F1"/>
  </w:style>
  <w:style w:type="paragraph" w:customStyle="1" w:styleId="F54BEE3D5FEE43109B0E5E0022B30571">
    <w:name w:val="F54BEE3D5FEE43109B0E5E0022B30571"/>
  </w:style>
  <w:style w:type="paragraph" w:customStyle="1" w:styleId="5F3DB7C7AC984A779AA5A5036A6D0783">
    <w:name w:val="5F3DB7C7AC984A779AA5A5036A6D0783"/>
  </w:style>
  <w:style w:type="paragraph" w:customStyle="1" w:styleId="04473878224B48FA981B67EE956737FA">
    <w:name w:val="04473878224B48FA981B67EE956737FA"/>
  </w:style>
  <w:style w:type="paragraph" w:customStyle="1" w:styleId="B65E3908F4714D649F01B1CDDA224869">
    <w:name w:val="B65E3908F4714D649F01B1CDDA224869"/>
  </w:style>
  <w:style w:type="paragraph" w:customStyle="1" w:styleId="4A2F06D321C54B7AA16BDB321F84E9F1">
    <w:name w:val="4A2F06D321C54B7AA16BDB321F84E9F1"/>
  </w:style>
  <w:style w:type="paragraph" w:customStyle="1" w:styleId="9AEA001CF2254673983DA086012D4F8E">
    <w:name w:val="9AEA001CF2254673983DA086012D4F8E"/>
  </w:style>
  <w:style w:type="paragraph" w:customStyle="1" w:styleId="566FB1B19AA3491AB8EAF65F0D624238">
    <w:name w:val="566FB1B19AA3491AB8EAF65F0D6242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4505 10th Avenue, Los Angeles, CA 90043</CompanyAddress>
  <CompanyPhone>818-747-6010</CompanyPhone>
  <CompanyFax/>
  <CompanyEmail>Coopercaleb23@yahoo.com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4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AFF402-38C9-46BD-8FD1-8A95ED6E0D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4.xml><?xml version="1.0" encoding="utf-8"?>
<ds:datastoreItem xmlns:ds="http://schemas.openxmlformats.org/officeDocument/2006/customXml" ds:itemID="{2EDE0D6B-9147-4037-9E23-F5178A4A9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Resume (Black Tie design).dotx</Template>
  <TotalTime>21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Caleb cooper</dc:creator>
  <cp:keywords/>
  <cp:lastModifiedBy>Garland</cp:lastModifiedBy>
  <cp:revision>1</cp:revision>
  <cp:lastPrinted>2016-09-14T17:04:00Z</cp:lastPrinted>
  <dcterms:created xsi:type="dcterms:W3CDTF">2016-09-14T16:45:00Z</dcterms:created>
  <dcterms:modified xsi:type="dcterms:W3CDTF">2016-09-14T17:07:00Z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TC018408439991</vt:lpwstr>
  </property>
</Properties>
</file>